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6368;&#26032;&#25991;&#26723;\&#20013;&#36710;word&#25991;&#26723;\&#31446;&#24335;.dot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